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083" w:rsidRDefault="000F3083" w:rsidP="00B449D1">
      <w:pPr>
        <w:spacing w:afterLines="20"/>
        <w:jc w:val="both"/>
        <w:rPr>
          <w:rFonts w:cs="Calibri"/>
        </w:rPr>
      </w:pPr>
      <w:bookmarkStart w:id="0" w:name="_Hlk33376253"/>
      <w:r>
        <w:rPr>
          <w:rFonts w:cs="Calibri"/>
        </w:rPr>
        <w:t>AUTO ECOLE OPCONDUITE</w:t>
      </w:r>
      <w:r>
        <w:rPr>
          <w:rFonts w:cs="Calibri"/>
        </w:rPr>
        <w:tab/>
      </w:r>
      <w:r>
        <w:rPr>
          <w:rFonts w:cs="Calibri"/>
        </w:rPr>
        <w:tab/>
      </w:r>
      <w:r>
        <w:rPr>
          <w:rFonts w:cs="Calibri"/>
        </w:rPr>
        <w:tab/>
      </w:r>
      <w:r>
        <w:rPr>
          <w:rFonts w:cs="Calibri"/>
        </w:rPr>
        <w:tab/>
      </w:r>
      <w:r>
        <w:rPr>
          <w:rFonts w:cs="Calibri"/>
        </w:rPr>
        <w:tab/>
      </w:r>
      <w:r>
        <w:rPr>
          <w:rFonts w:cs="Calibri"/>
        </w:rPr>
        <w:tab/>
        <w:t>AUTO ECOLE OPCONDUITE</w:t>
      </w:r>
    </w:p>
    <w:p w:rsidR="000F3083" w:rsidRDefault="000F3083" w:rsidP="0004446A">
      <w:pPr>
        <w:spacing w:afterLines="20"/>
        <w:jc w:val="both"/>
        <w:rPr>
          <w:rFonts w:cs="Calibri"/>
        </w:rPr>
      </w:pPr>
      <w:r>
        <w:rPr>
          <w:rFonts w:cs="Calibri"/>
        </w:rPr>
        <w:t>9 RUE FERDINAND BUISSON</w:t>
      </w:r>
      <w:r>
        <w:rPr>
          <w:rFonts w:cs="Calibri"/>
        </w:rPr>
        <w:tab/>
      </w:r>
      <w:r>
        <w:rPr>
          <w:rFonts w:cs="Calibri"/>
        </w:rPr>
        <w:tab/>
      </w:r>
      <w:r>
        <w:rPr>
          <w:rFonts w:cs="Calibri"/>
        </w:rPr>
        <w:tab/>
      </w:r>
      <w:r>
        <w:rPr>
          <w:rFonts w:cs="Calibri"/>
        </w:rPr>
        <w:tab/>
      </w:r>
      <w:r>
        <w:rPr>
          <w:rFonts w:cs="Calibri"/>
        </w:rPr>
        <w:tab/>
      </w:r>
      <w:r>
        <w:rPr>
          <w:rFonts w:cs="Calibri"/>
        </w:rPr>
        <w:tab/>
        <w:t xml:space="preserve"> 8 BOULEVARD  DU TERTRE </w:t>
      </w:r>
    </w:p>
    <w:p w:rsidR="000F3083" w:rsidRDefault="000F3083" w:rsidP="0004446A">
      <w:pPr>
        <w:spacing w:afterLines="20"/>
        <w:jc w:val="both"/>
        <w:rPr>
          <w:rFonts w:cs="Calibri"/>
        </w:rPr>
      </w:pPr>
      <w:r>
        <w:rPr>
          <w:rFonts w:cs="Calibri"/>
        </w:rPr>
        <w:t>44220 COUERON</w:t>
      </w:r>
      <w:bookmarkStart w:id="1" w:name="_GoBack"/>
      <w:bookmarkEnd w:id="1"/>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 xml:space="preserve">  44800 SAINT-HERBLAIN</w:t>
      </w:r>
    </w:p>
    <w:p w:rsidR="000F3083" w:rsidRDefault="000F3083" w:rsidP="0004446A">
      <w:pPr>
        <w:spacing w:afterLines="20"/>
        <w:jc w:val="both"/>
        <w:rPr>
          <w:rFonts w:cs="Calibri"/>
        </w:rPr>
      </w:pPr>
      <w:r>
        <w:rPr>
          <w:rFonts w:cs="Calibri"/>
        </w:rPr>
        <w:t>AGR E1304400190</w:t>
      </w:r>
      <w:bookmarkEnd w:id="0"/>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 xml:space="preserve">      AGR E2004400060</w:t>
      </w:r>
    </w:p>
    <w:p w:rsidR="000F3083" w:rsidRDefault="000F3083" w:rsidP="0004446A">
      <w:pPr>
        <w:spacing w:afterLines="20"/>
        <w:jc w:val="both"/>
        <w:rPr>
          <w:rFonts w:cs="Calibri"/>
        </w:rPr>
      </w:pPr>
    </w:p>
    <w:p w:rsidR="000F3083" w:rsidRDefault="000F3083" w:rsidP="0004446A">
      <w:pPr>
        <w:spacing w:afterLines="20"/>
        <w:jc w:val="both"/>
        <w:rPr>
          <w:rFonts w:cs="Calibri"/>
        </w:rPr>
      </w:pPr>
    </w:p>
    <w:p w:rsidR="000F3083" w:rsidRPr="001D2D99" w:rsidRDefault="000F3083" w:rsidP="0004446A">
      <w:pPr>
        <w:spacing w:afterLines="20"/>
        <w:jc w:val="both"/>
        <w:rPr>
          <w:rFonts w:cs="Calibri"/>
        </w:rPr>
      </w:pPr>
    </w:p>
    <w:p w:rsidR="000F3083" w:rsidRPr="001D2D99" w:rsidRDefault="000F3083" w:rsidP="0004446A">
      <w:pPr>
        <w:spacing w:afterLines="20"/>
        <w:jc w:val="both"/>
        <w:rPr>
          <w:rFonts w:cs="Calibri"/>
          <w:b/>
        </w:rPr>
      </w:pPr>
    </w:p>
    <w:p w:rsidR="000F3083" w:rsidRPr="00824D28" w:rsidRDefault="000F3083" w:rsidP="0004446A">
      <w:pPr>
        <w:pBdr>
          <w:top w:val="single" w:sz="4" w:space="1" w:color="auto"/>
          <w:left w:val="single" w:sz="4" w:space="4" w:color="auto"/>
          <w:bottom w:val="single" w:sz="4" w:space="1" w:color="auto"/>
          <w:right w:val="single" w:sz="4" w:space="4" w:color="auto"/>
        </w:pBdr>
        <w:spacing w:afterLines="20"/>
        <w:jc w:val="center"/>
        <w:rPr>
          <w:rFonts w:cs="Calibri"/>
          <w:b/>
          <w:sz w:val="32"/>
          <w:szCs w:val="32"/>
        </w:rPr>
      </w:pPr>
      <w:r w:rsidRPr="00824D28">
        <w:rPr>
          <w:rFonts w:cs="Calibri"/>
          <w:b/>
          <w:sz w:val="32"/>
          <w:szCs w:val="32"/>
        </w:rPr>
        <w:t>DÉROULEMENT</w:t>
      </w:r>
    </w:p>
    <w:p w:rsidR="000F3083" w:rsidRPr="00824D28" w:rsidRDefault="000F3083" w:rsidP="0004446A">
      <w:pPr>
        <w:pBdr>
          <w:top w:val="single" w:sz="4" w:space="1" w:color="auto"/>
          <w:left w:val="single" w:sz="4" w:space="4" w:color="auto"/>
          <w:bottom w:val="single" w:sz="4" w:space="1" w:color="auto"/>
          <w:right w:val="single" w:sz="4" w:space="4" w:color="auto"/>
        </w:pBdr>
        <w:spacing w:afterLines="20"/>
        <w:jc w:val="center"/>
        <w:rPr>
          <w:rFonts w:cs="Calibri"/>
          <w:sz w:val="32"/>
          <w:szCs w:val="32"/>
        </w:rPr>
      </w:pPr>
      <w:r>
        <w:rPr>
          <w:rFonts w:cs="Calibri"/>
          <w:b/>
          <w:sz w:val="32"/>
          <w:szCs w:val="32"/>
        </w:rPr>
        <w:t>À LA CATÉ</w:t>
      </w:r>
      <w:r w:rsidRPr="00824D28">
        <w:rPr>
          <w:rFonts w:cs="Calibri"/>
          <w:b/>
          <w:sz w:val="32"/>
          <w:szCs w:val="32"/>
        </w:rPr>
        <w:t>GORIE « B » DU PERMIS DE CONDUIRE</w:t>
      </w:r>
    </w:p>
    <w:p w:rsidR="000F3083" w:rsidRPr="001D2D99" w:rsidRDefault="000F3083" w:rsidP="0004446A">
      <w:pPr>
        <w:spacing w:afterLines="20"/>
        <w:jc w:val="both"/>
        <w:rPr>
          <w:rFonts w:cs="Calibri"/>
        </w:rPr>
      </w:pPr>
    </w:p>
    <w:p w:rsidR="000F3083" w:rsidRPr="001D2D99" w:rsidRDefault="000F3083" w:rsidP="0004446A">
      <w:pPr>
        <w:spacing w:afterLines="20"/>
        <w:jc w:val="both"/>
        <w:rPr>
          <w:rFonts w:cs="Calibri"/>
        </w:rPr>
      </w:pPr>
    </w:p>
    <w:p w:rsidR="000F3083" w:rsidRPr="00665CEF" w:rsidRDefault="000F3083" w:rsidP="0004446A">
      <w:pPr>
        <w:spacing w:afterLines="20"/>
        <w:jc w:val="both"/>
        <w:rPr>
          <w:rFonts w:cs="Calibri"/>
          <w:b/>
          <w:color w:val="4472C4"/>
        </w:rPr>
      </w:pPr>
      <w:r w:rsidRPr="00665CEF">
        <w:rPr>
          <w:rFonts w:cs="Calibri"/>
          <w:b/>
          <w:color w:val="4472C4"/>
        </w:rPr>
        <w:t>Les enjeux de la formation à la conduite</w:t>
      </w:r>
    </w:p>
    <w:p w:rsidR="000F3083" w:rsidRPr="00824D28" w:rsidRDefault="000F3083" w:rsidP="0004446A">
      <w:pPr>
        <w:pStyle w:val="Paragraphestandard"/>
        <w:suppressAutoHyphens/>
        <w:spacing w:afterLines="20" w:line="240" w:lineRule="auto"/>
        <w:ind w:firstLine="170"/>
        <w:jc w:val="both"/>
        <w:rPr>
          <w:rFonts w:ascii="Calibri" w:hAnsi="Calibri" w:cs="Calibri"/>
          <w:sz w:val="22"/>
          <w:szCs w:val="22"/>
        </w:rPr>
      </w:pPr>
      <w:r w:rsidRPr="00824D28">
        <w:rPr>
          <w:rFonts w:ascii="Calibri" w:hAnsi="Calibri" w:cs="Calibri"/>
          <w:sz w:val="22"/>
          <w:szCs w:val="22"/>
        </w:rPr>
        <w:t>L’automobile est devenue un outil social indispensable pour une très grande partie des jeunes de notre société.</w:t>
      </w:r>
    </w:p>
    <w:p w:rsidR="000F3083" w:rsidRPr="00824D28" w:rsidRDefault="000F3083" w:rsidP="0004446A">
      <w:pPr>
        <w:pStyle w:val="Paragraphestandard"/>
        <w:suppressAutoHyphens/>
        <w:spacing w:afterLines="20" w:line="240" w:lineRule="auto"/>
        <w:ind w:firstLine="170"/>
        <w:jc w:val="both"/>
        <w:rPr>
          <w:rFonts w:ascii="Calibri" w:hAnsi="Calibri" w:cs="Calibri"/>
          <w:sz w:val="22"/>
          <w:szCs w:val="22"/>
        </w:rPr>
      </w:pPr>
      <w:r w:rsidRPr="00824D28">
        <w:rPr>
          <w:rFonts w:ascii="Calibri" w:hAnsi="Calibri" w:cs="Calibri"/>
          <w:sz w:val="22"/>
          <w:szCs w:val="22"/>
        </w:rPr>
        <w:t>Au-delà du plaisir de conduire, l’utilisation d’une voiture est souvent indispensable pour les études, le travail ou les loisirs. Rouler en sécurité est donc une nécessité pour tous.</w:t>
      </w:r>
    </w:p>
    <w:p w:rsidR="000F3083" w:rsidRPr="00824D28" w:rsidRDefault="000F3083" w:rsidP="0004446A">
      <w:pPr>
        <w:pStyle w:val="Paragraphestandard"/>
        <w:suppressAutoHyphens/>
        <w:spacing w:afterLines="20" w:line="240" w:lineRule="auto"/>
        <w:ind w:firstLine="170"/>
        <w:jc w:val="both"/>
        <w:rPr>
          <w:rFonts w:ascii="Calibri" w:hAnsi="Calibri" w:cs="Calibri"/>
          <w:sz w:val="22"/>
          <w:szCs w:val="22"/>
        </w:rPr>
      </w:pPr>
      <w:r w:rsidRPr="00824D28">
        <w:rPr>
          <w:rFonts w:ascii="Calibri" w:hAnsi="Calibri" w:cs="Calibri"/>
          <w:sz w:val="22"/>
          <w:szCs w:val="22"/>
        </w:rPr>
        <w:t>Les conducteurs débutants représentent une part trop importante des tués et des blessés sur la route.</w:t>
      </w:r>
    </w:p>
    <w:p w:rsidR="000F3083" w:rsidRPr="00824D28" w:rsidRDefault="000F3083" w:rsidP="0004446A">
      <w:pPr>
        <w:pStyle w:val="Paragraphestandard"/>
        <w:suppressAutoHyphens/>
        <w:spacing w:afterLines="20" w:line="240" w:lineRule="auto"/>
        <w:ind w:firstLine="170"/>
        <w:jc w:val="both"/>
        <w:rPr>
          <w:rFonts w:ascii="Calibri" w:hAnsi="Calibri" w:cs="Calibri"/>
          <w:sz w:val="22"/>
          <w:szCs w:val="22"/>
        </w:rPr>
      </w:pPr>
      <w:r w:rsidRPr="00824D28">
        <w:rPr>
          <w:rFonts w:ascii="Calibri" w:hAnsi="Calibri" w:cs="Calibri"/>
          <w:sz w:val="22"/>
          <w:szCs w:val="22"/>
        </w:rPr>
        <w:t>L’effort engagé doit être poursuivi, notamment par le renforcement de l’éducation et de la formation.</w:t>
      </w:r>
    </w:p>
    <w:p w:rsidR="000F3083" w:rsidRPr="00824D28" w:rsidRDefault="000F3083" w:rsidP="0004446A">
      <w:pPr>
        <w:pStyle w:val="Paragraphestandard"/>
        <w:suppressAutoHyphens/>
        <w:spacing w:afterLines="20" w:line="240" w:lineRule="auto"/>
        <w:ind w:firstLine="170"/>
        <w:jc w:val="both"/>
        <w:rPr>
          <w:rFonts w:ascii="Calibri" w:hAnsi="Calibri" w:cs="Calibri"/>
          <w:sz w:val="22"/>
          <w:szCs w:val="22"/>
        </w:rPr>
      </w:pPr>
      <w:r w:rsidRPr="00824D28">
        <w:rPr>
          <w:rFonts w:ascii="Calibri" w:hAnsi="Calibri" w:cs="Calibri"/>
          <w:sz w:val="22"/>
          <w:szCs w:val="22"/>
        </w:rPr>
        <w:t>Les accidents de la route ne sont pas liés à la fatalité et pour aider les nouveaux conducteurs à se déplacer avec un risque faible de perdre la vie ou de la dégrader, un nouveau programme de formation est mis en place.</w:t>
      </w:r>
    </w:p>
    <w:p w:rsidR="000F3083" w:rsidRPr="00824D28" w:rsidRDefault="000F3083" w:rsidP="0004446A">
      <w:pPr>
        <w:pStyle w:val="Paragraphestandard"/>
        <w:suppressAutoHyphens/>
        <w:spacing w:afterLines="20" w:line="240" w:lineRule="auto"/>
        <w:ind w:firstLine="170"/>
        <w:jc w:val="both"/>
        <w:rPr>
          <w:rFonts w:ascii="Calibri" w:hAnsi="Calibri" w:cs="Calibri"/>
          <w:sz w:val="22"/>
          <w:szCs w:val="22"/>
        </w:rPr>
      </w:pPr>
      <w:r w:rsidRPr="00824D28">
        <w:rPr>
          <w:rFonts w:ascii="Calibri" w:hAnsi="Calibri" w:cs="Calibri"/>
          <w:sz w:val="22"/>
          <w:szCs w:val="22"/>
        </w:rPr>
        <w:t>L’objectif général est d’amener tout automobiliste débutant à la maîtrise de compétences en termes de savoir être, savoirs, savoir-faire et savoir devenir.</w:t>
      </w:r>
    </w:p>
    <w:p w:rsidR="000F3083" w:rsidRPr="00824D28" w:rsidRDefault="000F3083" w:rsidP="0004446A">
      <w:pPr>
        <w:pStyle w:val="Paragraphestandard"/>
        <w:suppressAutoHyphens/>
        <w:spacing w:afterLines="20" w:line="240" w:lineRule="auto"/>
        <w:ind w:firstLine="170"/>
        <w:jc w:val="both"/>
        <w:rPr>
          <w:rFonts w:ascii="Calibri" w:hAnsi="Calibri" w:cs="Calibri"/>
          <w:sz w:val="22"/>
          <w:szCs w:val="22"/>
        </w:rPr>
      </w:pPr>
      <w:r w:rsidRPr="00824D28">
        <w:rPr>
          <w:rFonts w:ascii="Calibri" w:hAnsi="Calibri" w:cs="Calibri"/>
          <w:b/>
          <w:bCs/>
          <w:sz w:val="22"/>
          <w:szCs w:val="22"/>
        </w:rPr>
        <w:t>Apprendre à conduire est une démarche éducative exigeante</w:t>
      </w:r>
      <w:r w:rsidRPr="00824D28">
        <w:rPr>
          <w:rFonts w:ascii="Calibri" w:hAnsi="Calibri" w:cs="Calibri"/>
          <w:sz w:val="22"/>
          <w:szCs w:val="22"/>
        </w:rPr>
        <w:t>.</w:t>
      </w:r>
    </w:p>
    <w:p w:rsidR="000F3083" w:rsidRPr="001D2D99" w:rsidRDefault="000F3083" w:rsidP="0004446A">
      <w:pPr>
        <w:spacing w:afterLines="20"/>
        <w:jc w:val="both"/>
        <w:rPr>
          <w:rFonts w:cs="Calibri"/>
        </w:rPr>
      </w:pPr>
    </w:p>
    <w:p w:rsidR="000F3083" w:rsidRPr="00665CEF" w:rsidRDefault="000F3083" w:rsidP="0004446A">
      <w:pPr>
        <w:pStyle w:val="Paragraphestandard"/>
        <w:suppressAutoHyphens/>
        <w:spacing w:afterLines="20" w:line="240" w:lineRule="auto"/>
        <w:jc w:val="both"/>
        <w:rPr>
          <w:rFonts w:ascii="Calibri" w:hAnsi="Calibri" w:cs="Calibri"/>
          <w:b/>
          <w:bCs/>
          <w:color w:val="4472C4"/>
        </w:rPr>
      </w:pPr>
      <w:r w:rsidRPr="00665CEF">
        <w:rPr>
          <w:rFonts w:ascii="Calibri" w:hAnsi="Calibri" w:cs="Calibri"/>
          <w:b/>
          <w:bCs/>
          <w:color w:val="4472C4"/>
        </w:rPr>
        <w:t>Le déroulement de la formation</w:t>
      </w:r>
    </w:p>
    <w:p w:rsidR="000F3083" w:rsidRPr="00824D28" w:rsidRDefault="000F3083" w:rsidP="0004446A">
      <w:pPr>
        <w:pStyle w:val="Paragraphestandard"/>
        <w:suppressAutoHyphens/>
        <w:spacing w:afterLines="20" w:line="240" w:lineRule="auto"/>
        <w:ind w:firstLine="227"/>
        <w:jc w:val="both"/>
        <w:rPr>
          <w:rFonts w:ascii="Calibri" w:hAnsi="Calibri" w:cs="Calibri"/>
          <w:sz w:val="22"/>
          <w:szCs w:val="22"/>
        </w:rPr>
      </w:pPr>
      <w:r w:rsidRPr="00824D28">
        <w:rPr>
          <w:rFonts w:ascii="Calibri" w:hAnsi="Calibri" w:cs="Calibri"/>
          <w:sz w:val="22"/>
          <w:szCs w:val="22"/>
        </w:rPr>
        <w:t>Ce programme se veut une vue d’ensemble, aussi exhaustive que possible, des compétences qu’un conducteur responsable doit acquérir pour ne pas mettre sa sécurité et celle des autres en danger.</w:t>
      </w:r>
    </w:p>
    <w:p w:rsidR="000F3083" w:rsidRPr="00824D28" w:rsidRDefault="000F3083" w:rsidP="0004446A">
      <w:pPr>
        <w:pStyle w:val="Paragraphestandard"/>
        <w:suppressAutoHyphens/>
        <w:spacing w:afterLines="20" w:line="240" w:lineRule="auto"/>
        <w:ind w:firstLine="227"/>
        <w:jc w:val="both"/>
        <w:rPr>
          <w:rFonts w:ascii="Calibri" w:hAnsi="Calibri" w:cs="Calibri"/>
          <w:sz w:val="22"/>
          <w:szCs w:val="22"/>
        </w:rPr>
      </w:pPr>
      <w:r w:rsidRPr="00824D28">
        <w:rPr>
          <w:rFonts w:ascii="Calibri" w:hAnsi="Calibri" w:cs="Calibri"/>
          <w:sz w:val="22"/>
          <w:szCs w:val="22"/>
        </w:rPr>
        <w:t>Il vous faudra prendre conscience que ce qui est appris en formation doit progresser et évoluer, après l’obtention du permis de conduire, en tenant compte des mêmes objectifs sécuritaires que lors de votre apprentissage.</w:t>
      </w:r>
    </w:p>
    <w:p w:rsidR="000F3083" w:rsidRPr="00824D28" w:rsidRDefault="000F3083" w:rsidP="0004446A">
      <w:pPr>
        <w:pStyle w:val="Paragraphestandard"/>
        <w:suppressAutoHyphens/>
        <w:spacing w:afterLines="20" w:line="240" w:lineRule="auto"/>
        <w:ind w:firstLine="227"/>
        <w:jc w:val="both"/>
        <w:rPr>
          <w:rFonts w:ascii="Calibri" w:hAnsi="Calibri" w:cs="Calibri"/>
          <w:sz w:val="22"/>
          <w:szCs w:val="22"/>
        </w:rPr>
      </w:pPr>
      <w:r w:rsidRPr="00824D28">
        <w:rPr>
          <w:rFonts w:ascii="Calibri" w:hAnsi="Calibri" w:cs="Calibri"/>
          <w:sz w:val="22"/>
          <w:szCs w:val="22"/>
        </w:rPr>
        <w:t>Vous allez apprendre à manipuler une automobile et à circuler dans différentes configurations, à en connaître les risques et les limites.</w:t>
      </w:r>
    </w:p>
    <w:p w:rsidR="000F3083" w:rsidRPr="00824D28" w:rsidRDefault="000F3083" w:rsidP="0004446A">
      <w:pPr>
        <w:pStyle w:val="Paragraphestandard"/>
        <w:suppressAutoHyphens/>
        <w:spacing w:afterLines="20" w:line="240" w:lineRule="auto"/>
        <w:ind w:firstLine="227"/>
        <w:jc w:val="both"/>
        <w:rPr>
          <w:rFonts w:ascii="Calibri" w:hAnsi="Calibri" w:cs="Calibri"/>
          <w:sz w:val="22"/>
          <w:szCs w:val="22"/>
        </w:rPr>
      </w:pPr>
      <w:r w:rsidRPr="00824D28">
        <w:rPr>
          <w:rFonts w:ascii="Calibri" w:hAnsi="Calibri" w:cs="Calibri"/>
          <w:sz w:val="22"/>
          <w:szCs w:val="22"/>
        </w:rPr>
        <w:t>Vous allez au travers de ce programme comprendre les règles du code de la route ainsi que l’influence des lois physiques, psychologiques et physiologiques.</w:t>
      </w:r>
    </w:p>
    <w:p w:rsidR="000F3083" w:rsidRPr="00824D28" w:rsidRDefault="000F3083" w:rsidP="0004446A">
      <w:pPr>
        <w:pStyle w:val="Paragraphestandard"/>
        <w:suppressAutoHyphens/>
        <w:spacing w:afterLines="20" w:line="240" w:lineRule="auto"/>
        <w:ind w:firstLine="227"/>
        <w:jc w:val="both"/>
        <w:rPr>
          <w:rFonts w:ascii="Calibri" w:hAnsi="Calibri" w:cs="Calibri"/>
          <w:sz w:val="22"/>
          <w:szCs w:val="22"/>
        </w:rPr>
      </w:pPr>
      <w:r w:rsidRPr="00824D28">
        <w:rPr>
          <w:rFonts w:ascii="Calibri" w:hAnsi="Calibri" w:cs="Calibri"/>
          <w:sz w:val="22"/>
          <w:szCs w:val="22"/>
        </w:rPr>
        <w:t>Vous devrez également vous situer personnellement en tant que citoyen dans vos choix de conduite.</w:t>
      </w:r>
    </w:p>
    <w:p w:rsidR="000F3083" w:rsidRPr="00824D28" w:rsidRDefault="000F3083" w:rsidP="0004446A">
      <w:pPr>
        <w:pStyle w:val="Paragraphestandard"/>
        <w:suppressAutoHyphens/>
        <w:spacing w:afterLines="20" w:line="240" w:lineRule="auto"/>
        <w:ind w:firstLine="227"/>
        <w:jc w:val="both"/>
        <w:rPr>
          <w:rFonts w:ascii="Calibri" w:hAnsi="Calibri" w:cs="Calibri"/>
          <w:sz w:val="22"/>
          <w:szCs w:val="22"/>
        </w:rPr>
      </w:pPr>
      <w:r w:rsidRPr="00824D28">
        <w:rPr>
          <w:rFonts w:ascii="Calibri" w:hAnsi="Calibri" w:cs="Calibri"/>
          <w:sz w:val="22"/>
          <w:szCs w:val="22"/>
        </w:rPr>
        <w:t>Des cours théoriques et pratiques, collectifs ou individuels, vous aideront à atteindre les objectifs définis et à personnaliser votre progression. Votre formateur sera à vos côtés pour vous guider et vous conseiller.</w:t>
      </w:r>
    </w:p>
    <w:p w:rsidR="000F3083" w:rsidRPr="00824D28" w:rsidRDefault="000F3083" w:rsidP="0004446A">
      <w:pPr>
        <w:pStyle w:val="Paragraphestandard"/>
        <w:suppressAutoHyphens/>
        <w:spacing w:afterLines="20" w:line="240" w:lineRule="auto"/>
        <w:jc w:val="both"/>
        <w:rPr>
          <w:rFonts w:ascii="Calibri" w:hAnsi="Calibri" w:cs="Calibri"/>
          <w:b/>
          <w:bCs/>
          <w:sz w:val="22"/>
          <w:szCs w:val="22"/>
        </w:rPr>
      </w:pPr>
      <w:r w:rsidRPr="00824D28">
        <w:rPr>
          <w:rFonts w:ascii="Calibri" w:hAnsi="Calibri" w:cs="Calibri"/>
          <w:sz w:val="22"/>
          <w:szCs w:val="22"/>
        </w:rPr>
        <w:t>Des tests de connaissances et de capacités pourront être mis en place au fur et à mesure.</w:t>
      </w:r>
      <w:r w:rsidRPr="00824D28">
        <w:rPr>
          <w:rFonts w:ascii="Calibri" w:hAnsi="Calibri" w:cs="Calibri"/>
          <w:b/>
          <w:bCs/>
          <w:sz w:val="22"/>
          <w:szCs w:val="22"/>
        </w:rPr>
        <w:t xml:space="preserve"> </w:t>
      </w:r>
    </w:p>
    <w:p w:rsidR="000F3083" w:rsidRPr="00824D28"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r w:rsidRPr="00824D28">
        <w:rPr>
          <w:rFonts w:cs="Calibri"/>
          <w:color w:val="000000"/>
          <w:sz w:val="22"/>
          <w:szCs w:val="22"/>
        </w:rPr>
        <w:t>Afin de disposer de repères, quatre grilles de progression accompagnent l’élève dans l’acquisition des compétences. Elles détaillent les savoirs comportementaux, techniques et environnementaux dont doit disposer l’élève conducteur au fur et à mesure de son évolution.</w:t>
      </w:r>
    </w:p>
    <w:p w:rsidR="000F3083" w:rsidRPr="00824D28"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r w:rsidRPr="00824D28">
        <w:rPr>
          <w:rFonts w:cs="Calibr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rsidR="000F3083" w:rsidRPr="00824D28"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r w:rsidRPr="00824D28">
        <w:rPr>
          <w:rFonts w:cs="Calibri"/>
          <w:color w:val="000000"/>
          <w:sz w:val="22"/>
          <w:szCs w:val="22"/>
        </w:rPr>
        <w:t>De même, pour chacun des objectifs, qui impliquent la conscience que vous aurez de vos capacités, de vos motivations et de vos limites, des autoévaluations sont à votre disposition sur chacune des quatre grilles.</w:t>
      </w:r>
    </w:p>
    <w:p w:rsidR="000F3083" w:rsidRPr="00824D28" w:rsidRDefault="000F3083" w:rsidP="0004446A">
      <w:pPr>
        <w:suppressAutoHyphens/>
        <w:autoSpaceDE w:val="0"/>
        <w:autoSpaceDN w:val="0"/>
        <w:adjustRightInd w:val="0"/>
        <w:spacing w:afterLines="20"/>
        <w:ind w:firstLine="227"/>
        <w:jc w:val="both"/>
        <w:textAlignment w:val="center"/>
        <w:rPr>
          <w:rFonts w:cs="Calibri"/>
          <w:b/>
          <w:bCs/>
          <w:color w:val="000000"/>
          <w:sz w:val="22"/>
          <w:szCs w:val="22"/>
        </w:rPr>
      </w:pPr>
      <w:r w:rsidRPr="00824D28">
        <w:rPr>
          <w:rFonts w:cs="Calibri"/>
          <w:b/>
          <w:bCs/>
          <w:color w:val="000000"/>
          <w:sz w:val="22"/>
          <w:szCs w:val="22"/>
        </w:rPr>
        <w:t>Lorsque l’ensemble des compétences requises sera validé, votre formateur pourra alors vous présenter aux épreuves du permis de conduire.</w:t>
      </w:r>
    </w:p>
    <w:p w:rsidR="000F3083" w:rsidRPr="00490D0F" w:rsidRDefault="000F3083" w:rsidP="0004446A">
      <w:pPr>
        <w:suppressAutoHyphens/>
        <w:autoSpaceDE w:val="0"/>
        <w:autoSpaceDN w:val="0"/>
        <w:adjustRightInd w:val="0"/>
        <w:spacing w:afterLines="20"/>
        <w:ind w:firstLine="227"/>
        <w:jc w:val="both"/>
        <w:textAlignment w:val="center"/>
        <w:rPr>
          <w:rFonts w:cs="Calibri"/>
          <w:b/>
          <w:bCs/>
          <w:color w:val="000000"/>
        </w:rPr>
      </w:pPr>
    </w:p>
    <w:p w:rsidR="000F3083" w:rsidRPr="001D2D99"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0;text-align:left;margin-left:1.5pt;margin-top:11.95pt;width:488.55pt;height:278.25pt;z-index:-251658240;visibility:visible" wrapcoords="-33 0 -33 21542 21135 21542 21169 932 21600 0 -33 0">
            <v:imagedata r:id="rId7" o:title=""/>
            <w10:wrap type="tight"/>
          </v:shape>
        </w:pict>
      </w: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rPr>
      </w:pPr>
    </w:p>
    <w:p w:rsidR="000F3083" w:rsidRPr="001D2D99" w:rsidRDefault="000F3083" w:rsidP="0004446A">
      <w:pPr>
        <w:pStyle w:val="Paragraphestandard"/>
        <w:suppressAutoHyphens/>
        <w:spacing w:afterLines="20" w:line="240" w:lineRule="auto"/>
        <w:jc w:val="both"/>
        <w:rPr>
          <w:rFonts w:ascii="Calibri" w:hAnsi="Calibri" w:cs="Calibri"/>
          <w:b/>
          <w:bCs/>
        </w:rPr>
      </w:pPr>
    </w:p>
    <w:p w:rsidR="000F3083" w:rsidRDefault="000F3083" w:rsidP="0004446A">
      <w:pPr>
        <w:pStyle w:val="Paragraphestandard"/>
        <w:suppressAutoHyphens/>
        <w:spacing w:afterLines="20" w:line="240" w:lineRule="auto"/>
        <w:jc w:val="both"/>
        <w:rPr>
          <w:rFonts w:ascii="Calibri" w:hAnsi="Calibri" w:cs="Calibri"/>
          <w:b/>
          <w:bCs/>
          <w:color w:val="4472C4"/>
        </w:rPr>
      </w:pPr>
      <w:r w:rsidRPr="00665CEF">
        <w:rPr>
          <w:rFonts w:ascii="Calibri" w:hAnsi="Calibri" w:cs="Calibri"/>
          <w:b/>
          <w:bCs/>
          <w:color w:val="4472C4"/>
        </w:rPr>
        <w:t>Comment se déroule l’examen ?</w:t>
      </w:r>
    </w:p>
    <w:p w:rsidR="000F3083" w:rsidRPr="00665CEF" w:rsidRDefault="000F3083" w:rsidP="0004446A">
      <w:pPr>
        <w:pStyle w:val="Paragraphestandard"/>
        <w:suppressAutoHyphens/>
        <w:spacing w:afterLines="20" w:line="240" w:lineRule="auto"/>
        <w:jc w:val="both"/>
        <w:rPr>
          <w:rFonts w:ascii="Calibri" w:hAnsi="Calibri" w:cs="Calibri"/>
          <w:color w:val="4472C4"/>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r w:rsidRPr="00205FAB">
        <w:rPr>
          <w:rFonts w:cs="Calibri"/>
          <w:color w:val="000000"/>
          <w:sz w:val="22"/>
          <w:szCs w:val="22"/>
          <w:u w:val="single"/>
        </w:rPr>
        <w:t>L’épreuve théorique</w:t>
      </w:r>
      <w:r>
        <w:rPr>
          <w:rFonts w:cs="Calibri"/>
          <w:color w:val="000000"/>
          <w:sz w:val="22"/>
          <w:szCs w:val="22"/>
        </w:rPr>
        <w:t xml:space="preserve"> de l’examen du permis de conduire.</w:t>
      </w: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Le jour de l’examen, il faut se munir d’une pièce d’identité et de la convocation, l’épreuve est présentée oralement aux personnes présentent dans le centre d’examen privé soit à Rezé (SGS) ou soit à Saint Herblain (Code n’Go), la personne chargée de l’examen vous précise le déroulement de l’épreuve :</w:t>
      </w: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 xml:space="preserve">l’examen dure environ 30 minutes </w:t>
      </w:r>
    </w:p>
    <w:p w:rsidR="000F3083"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 xml:space="preserve">il faut obtenir un résultat égal ou supérieur à 35/40 pour la réussite de l’examen </w:t>
      </w:r>
    </w:p>
    <w:p w:rsidR="000F3083"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écouter la question énoncée dans le casque</w:t>
      </w:r>
    </w:p>
    <w:p w:rsidR="000F3083"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 xml:space="preserve">les questions vidéo ne sont visibles qu’une seule fois </w:t>
      </w:r>
    </w:p>
    <w:p w:rsidR="000F3083" w:rsidRPr="00123F0E"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 xml:space="preserve">répondre aux questions à l’aide de la tablette en choisissant la réponse qui vous semble être correct </w:t>
      </w:r>
    </w:p>
    <w:p w:rsidR="000F3083"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répondre avant que le temps s’écoule (soit 20 seconde)</w:t>
      </w:r>
    </w:p>
    <w:p w:rsidR="000F3083"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 xml:space="preserve">possibilité de corriger avant la fin du temps accordé </w:t>
      </w:r>
    </w:p>
    <w:p w:rsidR="000F3083" w:rsidRPr="00EF63E4" w:rsidRDefault="000F3083" w:rsidP="0004446A">
      <w:pPr>
        <w:pStyle w:val="ListParagraph"/>
        <w:numPr>
          <w:ilvl w:val="0"/>
          <w:numId w:val="10"/>
        </w:numPr>
        <w:suppressAutoHyphens/>
        <w:autoSpaceDE w:val="0"/>
        <w:autoSpaceDN w:val="0"/>
        <w:adjustRightInd w:val="0"/>
        <w:spacing w:afterLines="20"/>
        <w:jc w:val="both"/>
        <w:textAlignment w:val="center"/>
        <w:rPr>
          <w:rFonts w:cs="Calibri"/>
          <w:color w:val="000000"/>
          <w:sz w:val="22"/>
          <w:szCs w:val="22"/>
        </w:rPr>
      </w:pPr>
      <w:r>
        <w:rPr>
          <w:rFonts w:cs="Calibri"/>
          <w:color w:val="000000"/>
          <w:sz w:val="22"/>
          <w:szCs w:val="22"/>
        </w:rPr>
        <w:t xml:space="preserve">réponse de l’examen obtenu 48h après le passage par courrier électronique </w:t>
      </w: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Default="000F3083" w:rsidP="0004446A">
      <w:pPr>
        <w:suppressAutoHyphens/>
        <w:autoSpaceDE w:val="0"/>
        <w:autoSpaceDN w:val="0"/>
        <w:adjustRightInd w:val="0"/>
        <w:spacing w:afterLines="20"/>
        <w:jc w:val="both"/>
        <w:textAlignment w:val="center"/>
        <w:rPr>
          <w:rFonts w:cs="Calibri"/>
          <w:color w:val="000000"/>
          <w:sz w:val="22"/>
          <w:szCs w:val="22"/>
        </w:rPr>
      </w:pPr>
    </w:p>
    <w:p w:rsidR="000F3083" w:rsidRPr="00824D28" w:rsidRDefault="000F3083" w:rsidP="0004446A">
      <w:pPr>
        <w:suppressAutoHyphens/>
        <w:autoSpaceDE w:val="0"/>
        <w:autoSpaceDN w:val="0"/>
        <w:adjustRightInd w:val="0"/>
        <w:spacing w:afterLines="20"/>
        <w:jc w:val="both"/>
        <w:textAlignment w:val="center"/>
        <w:rPr>
          <w:rFonts w:cs="Calibri"/>
          <w:color w:val="000000"/>
          <w:sz w:val="22"/>
          <w:szCs w:val="22"/>
        </w:rPr>
      </w:pPr>
      <w:r w:rsidRPr="00205FAB">
        <w:rPr>
          <w:rFonts w:cs="Calibri"/>
          <w:color w:val="000000"/>
          <w:sz w:val="22"/>
          <w:szCs w:val="22"/>
          <w:u w:val="single"/>
        </w:rPr>
        <w:t xml:space="preserve">L’épreuve pratique </w:t>
      </w:r>
      <w:r w:rsidRPr="00824D28">
        <w:rPr>
          <w:rFonts w:cs="Calibri"/>
          <w:color w:val="000000"/>
          <w:sz w:val="22"/>
          <w:szCs w:val="22"/>
        </w:rPr>
        <w:t>de l’examen du permis de conduire est évaluée par un expert : l’inspecteur du permis de cond</w:t>
      </w:r>
      <w:r>
        <w:rPr>
          <w:rFonts w:cs="Calibri"/>
          <w:color w:val="000000"/>
          <w:sz w:val="22"/>
          <w:szCs w:val="22"/>
        </w:rPr>
        <w:t>uire et de la sécurité routière</w:t>
      </w:r>
      <w:r w:rsidRPr="00C6090C">
        <w:rPr>
          <w:rFonts w:cs="Calibri"/>
          <w:b/>
          <w:color w:val="000000"/>
          <w:sz w:val="22"/>
          <w:szCs w:val="22"/>
        </w:rPr>
        <w:t>, et dure officiellement 32 minutes.</w:t>
      </w:r>
    </w:p>
    <w:p w:rsidR="000F3083"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r w:rsidRPr="00824D28">
        <w:rPr>
          <w:rFonts w:cs="Calibri"/>
          <w:color w:val="000000"/>
          <w:sz w:val="22"/>
          <w:szCs w:val="22"/>
        </w:rPr>
        <w:t>Le jour de l’examen, l’épreuve vous est présentée individuellement par l’expert, qui vous précise ce que vous allez devoir faire :</w:t>
      </w:r>
    </w:p>
    <w:p w:rsidR="000F3083"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p>
    <w:p w:rsidR="000F3083" w:rsidRPr="00824D28"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p>
    <w:p w:rsidR="000F3083" w:rsidRPr="00665CEF"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r w:rsidRPr="00665CEF">
        <w:rPr>
          <w:rFonts w:cs="Calibri"/>
          <w:color w:val="000000"/>
          <w:sz w:val="22"/>
          <w:szCs w:val="22"/>
        </w:rPr>
        <w:t>réaliser un parcours empruntant des voies à caractère urbain, routier et/ou autoroutier ;</w:t>
      </w:r>
    </w:p>
    <w:p w:rsidR="000F3083" w:rsidRPr="00665CEF"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r w:rsidRPr="00665CEF">
        <w:rPr>
          <w:rFonts w:cs="Calibri"/>
          <w:color w:val="000000"/>
          <w:sz w:val="22"/>
          <w:szCs w:val="22"/>
        </w:rPr>
        <w:t>suivre un itinéraire ou vous rendre vers une destination préalablement établie, en vous guidant de manière autonome, pendant une durée globale d’environ cinq minutes ;</w:t>
      </w:r>
    </w:p>
    <w:p w:rsidR="000F3083" w:rsidRPr="00665CEF"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r w:rsidRPr="00665CEF">
        <w:rPr>
          <w:rFonts w:cs="Calibri"/>
          <w:color w:val="000000"/>
          <w:sz w:val="22"/>
          <w:szCs w:val="22"/>
        </w:rPr>
        <w:t xml:space="preserve">réaliser </w:t>
      </w:r>
      <w:r>
        <w:rPr>
          <w:rFonts w:cs="Calibri"/>
          <w:color w:val="000000"/>
          <w:sz w:val="22"/>
          <w:szCs w:val="22"/>
        </w:rPr>
        <w:t>un freinage pour s’arrêter avec précision et réaliser une manœuvre en marche arrière ;</w:t>
      </w:r>
    </w:p>
    <w:p w:rsidR="000F3083" w:rsidRPr="00665CEF"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r w:rsidRPr="00665CEF">
        <w:rPr>
          <w:rFonts w:cs="Calibr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rsidR="000F3083" w:rsidRPr="00665CEF"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r w:rsidRPr="00665CEF">
        <w:rPr>
          <w:rFonts w:cs="Calibri"/>
          <w:color w:val="000000"/>
          <w:sz w:val="22"/>
          <w:szCs w:val="22"/>
        </w:rPr>
        <w:t>appliquer les règles du code de la route, notamment les limitations de vitesse s’appliquant aux élèves conducteurs ;</w:t>
      </w:r>
    </w:p>
    <w:p w:rsidR="000F3083" w:rsidRPr="00665CEF"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r w:rsidRPr="00665CEF">
        <w:rPr>
          <w:rFonts w:cs="Calibri"/>
          <w:color w:val="000000"/>
          <w:sz w:val="22"/>
          <w:szCs w:val="22"/>
        </w:rPr>
        <w:t>adapter votre conduite dans un souci d’économie de carburant et de limitation de rejet de gaz à effet de serre ;</w:t>
      </w:r>
    </w:p>
    <w:p w:rsidR="000F3083"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r w:rsidRPr="00665CEF">
        <w:rPr>
          <w:rFonts w:cs="Calibri"/>
          <w:color w:val="000000"/>
          <w:sz w:val="22"/>
          <w:szCs w:val="22"/>
        </w:rPr>
        <w:t>faire preuve de courtoisie envers les autres usagers, et notamment les plus vulnérables.</w:t>
      </w:r>
    </w:p>
    <w:p w:rsidR="000F3083" w:rsidRPr="006705D1" w:rsidRDefault="000F3083" w:rsidP="0004446A">
      <w:pPr>
        <w:pStyle w:val="ListParagraph"/>
        <w:numPr>
          <w:ilvl w:val="0"/>
          <w:numId w:val="3"/>
        </w:numPr>
        <w:suppressAutoHyphens/>
        <w:autoSpaceDE w:val="0"/>
        <w:autoSpaceDN w:val="0"/>
        <w:adjustRightInd w:val="0"/>
        <w:spacing w:afterLines="20"/>
        <w:ind w:left="681" w:hanging="227"/>
        <w:jc w:val="both"/>
        <w:textAlignment w:val="center"/>
        <w:rPr>
          <w:rFonts w:cs="Calibri"/>
          <w:color w:val="000000"/>
          <w:sz w:val="22"/>
          <w:szCs w:val="22"/>
        </w:rPr>
      </w:pPr>
    </w:p>
    <w:p w:rsidR="000F3083" w:rsidRPr="00824D28"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p>
    <w:p w:rsidR="000F3083" w:rsidRPr="00824D28"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r w:rsidRPr="00824D28">
        <w:rPr>
          <w:rFonts w:cs="Calibri"/>
          <w:color w:val="000000"/>
          <w:sz w:val="22"/>
          <w:szCs w:val="22"/>
        </w:rPr>
        <w:t>L’évaluation réalisée par l’expert est basée sur des textes réglementaires et instructions précises qui en fixent les modalités.</w:t>
      </w:r>
    </w:p>
    <w:p w:rsidR="000F3083"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r w:rsidRPr="00824D28">
        <w:rPr>
          <w:rFonts w:cs="Calibri"/>
          <w:color w:val="000000"/>
          <w:sz w:val="22"/>
          <w:szCs w:val="22"/>
        </w:rPr>
        <w:t>Cette évaluation consiste en un bilan des compétences nécessaires et fondamentales devant être acquises pour une conduite en sécurité, car la conduite est un acte difficile qui engage une responsabilité forte.</w:t>
      </w:r>
    </w:p>
    <w:p w:rsidR="000F3083" w:rsidRPr="00824D28" w:rsidRDefault="000F3083" w:rsidP="0004446A">
      <w:pPr>
        <w:suppressAutoHyphens/>
        <w:autoSpaceDE w:val="0"/>
        <w:autoSpaceDN w:val="0"/>
        <w:adjustRightInd w:val="0"/>
        <w:spacing w:afterLines="20"/>
        <w:ind w:firstLine="227"/>
        <w:jc w:val="both"/>
        <w:textAlignment w:val="center"/>
        <w:rPr>
          <w:rFonts w:cs="Calibri"/>
          <w:color w:val="000000"/>
          <w:sz w:val="22"/>
          <w:szCs w:val="22"/>
        </w:rPr>
      </w:pPr>
      <w:r w:rsidRPr="00824D28">
        <w:rPr>
          <w:rFonts w:cs="Calibr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0F3083" w:rsidRPr="00824D28" w:rsidRDefault="000F3083" w:rsidP="0004446A">
      <w:pPr>
        <w:pStyle w:val="Paragraphestandard"/>
        <w:suppressAutoHyphens/>
        <w:spacing w:afterLines="20" w:line="240" w:lineRule="auto"/>
        <w:ind w:firstLine="227"/>
        <w:jc w:val="both"/>
        <w:rPr>
          <w:rFonts w:ascii="Calibri" w:hAnsi="Calibri" w:cs="Calibri"/>
          <w:sz w:val="22"/>
          <w:szCs w:val="22"/>
        </w:rPr>
      </w:pPr>
      <w:r w:rsidRPr="00824D28">
        <w:rPr>
          <w:rFonts w:ascii="Calibri" w:hAnsi="Calibri" w:cs="Calibri"/>
          <w:sz w:val="22"/>
          <w:szCs w:val="22"/>
        </w:rPr>
        <w:t>À l’issue de l’épreuve, l’expert retranscrit de façon formelle ce bilan de compétences dans une grille d’évaluation.</w:t>
      </w:r>
    </w:p>
    <w:p w:rsidR="000F3083" w:rsidRDefault="000F3083" w:rsidP="0004446A">
      <w:pPr>
        <w:spacing w:afterLines="20"/>
        <w:rPr>
          <w:rFonts w:cs="Calibri"/>
          <w:color w:val="000000"/>
          <w:spacing w:val="-2"/>
        </w:rPr>
      </w:pPr>
      <w:r w:rsidRPr="00E559F2">
        <w:rPr>
          <w:rFonts w:cs="Calibri"/>
          <w:color w:val="000000"/>
          <w:spacing w:val="-2"/>
        </w:rPr>
        <w:br w:type="page"/>
      </w:r>
    </w:p>
    <w:p w:rsidR="000F3083" w:rsidRDefault="000F3083" w:rsidP="0004446A">
      <w:pPr>
        <w:spacing w:afterLines="20"/>
        <w:rPr>
          <w:rFonts w:cs="Calibri"/>
          <w:color w:val="000000"/>
          <w:spacing w:val="-2"/>
        </w:rPr>
      </w:pPr>
    </w:p>
    <w:p w:rsidR="000F3083" w:rsidRDefault="000F3083" w:rsidP="0004446A">
      <w:pPr>
        <w:spacing w:afterLines="20"/>
        <w:rPr>
          <w:rFonts w:cs="Calibri"/>
          <w:color w:val="000000"/>
          <w:spacing w:val="-2"/>
        </w:rPr>
      </w:pPr>
    </w:p>
    <w:p w:rsidR="000F3083" w:rsidRDefault="000F3083" w:rsidP="0004446A">
      <w:pPr>
        <w:spacing w:afterLines="20"/>
        <w:rPr>
          <w:rFonts w:cs="Calibri"/>
          <w:color w:val="000000"/>
          <w:spacing w:val="-2"/>
        </w:rPr>
      </w:pPr>
    </w:p>
    <w:p w:rsidR="000F3083" w:rsidRDefault="000F3083" w:rsidP="0004446A">
      <w:pPr>
        <w:spacing w:afterLines="20"/>
        <w:rPr>
          <w:rFonts w:cs="Calibri"/>
          <w:color w:val="000000"/>
          <w:spacing w:val="-2"/>
        </w:rPr>
      </w:pPr>
    </w:p>
    <w:p w:rsidR="000F3083" w:rsidRPr="00597E51" w:rsidRDefault="000F3083" w:rsidP="0004446A">
      <w:pPr>
        <w:spacing w:afterLines="20"/>
        <w:rPr>
          <w:rFonts w:cs="Calibri"/>
          <w:b/>
          <w:sz w:val="22"/>
          <w:szCs w:val="22"/>
        </w:rPr>
      </w:pPr>
    </w:p>
    <w:p w:rsidR="000F3083" w:rsidRPr="00A17C82" w:rsidRDefault="000F3083" w:rsidP="00B449D1">
      <w:pPr>
        <w:spacing w:afterLines="20"/>
        <w:jc w:val="both"/>
        <w:rPr>
          <w:rFonts w:cs="Calibri"/>
          <w:color w:val="000000"/>
          <w:spacing w:val="-2"/>
        </w:rPr>
      </w:pPr>
    </w:p>
    <w:sectPr w:rsidR="000F3083" w:rsidRPr="00A17C82" w:rsidSect="00B5222B">
      <w:headerReference w:type="default" r:id="rId8"/>
      <w:footerReference w:type="default" r:id="rId9"/>
      <w:pgSz w:w="11900" w:h="16840"/>
      <w:pgMar w:top="720" w:right="720" w:bottom="720" w:left="720" w:header="1134"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083" w:rsidRDefault="000F3083" w:rsidP="00665CEF">
      <w:r>
        <w:separator/>
      </w:r>
    </w:p>
  </w:endnote>
  <w:endnote w:type="continuationSeparator" w:id="0">
    <w:p w:rsidR="000F3083" w:rsidRDefault="000F3083" w:rsidP="00665C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83" w:rsidRDefault="000F3083" w:rsidP="00665CEF">
    <w:pPr>
      <w:pStyle w:val="Foot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6" type="#_x0000_t75" style="width:58.5pt;height:28.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083" w:rsidRDefault="000F3083" w:rsidP="00665CEF">
      <w:r>
        <w:separator/>
      </w:r>
    </w:p>
  </w:footnote>
  <w:footnote w:type="continuationSeparator" w:id="0">
    <w:p w:rsidR="000F3083" w:rsidRDefault="000F3083" w:rsidP="00665C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83" w:rsidRDefault="000F3083">
    <w:pPr>
      <w:pStyle w:val="Header"/>
    </w:pPr>
    <w:r>
      <w:rPr>
        <w:noProof/>
      </w:rPr>
      <w:pict>
        <v:shapetype id="_x0000_t32" coordsize="21600,21600" o:spt="32" o:oned="t" path="m,l21600,21600e" filled="f">
          <v:path arrowok="t" fillok="f" o:connecttype="none"/>
          <o:lock v:ext="edit" shapetype="t"/>
        </v:shapetype>
        <v:shape id="_x0000_s2049" type="#_x0000_t32" style="position:absolute;margin-left:-36.75pt;margin-top:77.7pt;width:594.75pt;height:0;flip:x;z-index:251658240" o:connectortype="straight" strokecolor="#92d050"/>
      </w:pict>
    </w:r>
    <w:r>
      <w:rPr>
        <w:noProof/>
      </w:rPr>
      <w:pict>
        <v:shapetype id="_x0000_t202" coordsize="21600,21600" o:spt="202" path="m,l,21600r21600,l21600,xe">
          <v:stroke joinstyle="miter"/>
          <v:path gradientshapeok="t" o:connecttype="rect"/>
        </v:shapetype>
        <v:shape id="_x0000_s2050" type="#_x0000_t202" style="position:absolute;margin-left:148.5pt;margin-top:-37.95pt;width:234.75pt;height:97.5pt;z-index:251657216" stroked="f">
          <v:textbox>
            <w:txbxContent>
              <w:p w:rsidR="000F3083" w:rsidRPr="00B5222B" w:rsidRDefault="000F3083">
                <w:pPr>
                  <w:rPr>
                    <w:lang w:val="en-US"/>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4593"/>
    <w:multiLevelType w:val="hybridMultilevel"/>
    <w:tmpl w:val="B0D68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7018D5"/>
    <w:multiLevelType w:val="hybridMultilevel"/>
    <w:tmpl w:val="9DB83386"/>
    <w:lvl w:ilvl="0" w:tplc="5554F5B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8C3564E"/>
    <w:multiLevelType w:val="hybridMultilevel"/>
    <w:tmpl w:val="6E2C13C8"/>
    <w:lvl w:ilvl="0" w:tplc="004E2F3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206289"/>
    <w:multiLevelType w:val="hybridMultilevel"/>
    <w:tmpl w:val="E2DC8F24"/>
    <w:lvl w:ilvl="0" w:tplc="B324184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6">
    <w:nsid w:val="5C002EB4"/>
    <w:multiLevelType w:val="hybridMultilevel"/>
    <w:tmpl w:val="D41A7E74"/>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7">
    <w:nsid w:val="6FAC6B41"/>
    <w:multiLevelType w:val="hybridMultilevel"/>
    <w:tmpl w:val="D03890E6"/>
    <w:lvl w:ilvl="0" w:tplc="B324184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96A3D49"/>
    <w:multiLevelType w:val="hybridMultilevel"/>
    <w:tmpl w:val="A9128A1A"/>
    <w:lvl w:ilvl="0" w:tplc="2ED60E02">
      <w:numFmt w:val="bullet"/>
      <w:lvlText w:val="–"/>
      <w:lvlJc w:val="left"/>
      <w:pPr>
        <w:ind w:left="587" w:hanging="360"/>
      </w:pPr>
      <w:rPr>
        <w:rFonts w:ascii="Calibri" w:eastAsia="Times New Roman" w:hAnsi="Calibri" w:hint="default"/>
      </w:rPr>
    </w:lvl>
    <w:lvl w:ilvl="1" w:tplc="040C0003" w:tentative="1">
      <w:start w:val="1"/>
      <w:numFmt w:val="bullet"/>
      <w:lvlText w:val="o"/>
      <w:lvlJc w:val="left"/>
      <w:pPr>
        <w:ind w:left="1307" w:hanging="360"/>
      </w:pPr>
      <w:rPr>
        <w:rFonts w:ascii="Courier New" w:hAnsi="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9">
    <w:nsid w:val="7CF7757B"/>
    <w:multiLevelType w:val="hybridMultilevel"/>
    <w:tmpl w:val="89668086"/>
    <w:lvl w:ilvl="0" w:tplc="B324184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8"/>
  </w:num>
  <w:num w:numId="5">
    <w:abstractNumId w:val="2"/>
  </w:num>
  <w:num w:numId="6">
    <w:abstractNumId w:val="9"/>
  </w:num>
  <w:num w:numId="7">
    <w:abstractNumId w:val="4"/>
  </w:num>
  <w:num w:numId="8">
    <w:abstractNumId w:val="7"/>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288C"/>
    <w:rsid w:val="00002A2A"/>
    <w:rsid w:val="0004446A"/>
    <w:rsid w:val="00084A50"/>
    <w:rsid w:val="000C39B5"/>
    <w:rsid w:val="000F3083"/>
    <w:rsid w:val="000F4409"/>
    <w:rsid w:val="0010220E"/>
    <w:rsid w:val="001025D9"/>
    <w:rsid w:val="001060CA"/>
    <w:rsid w:val="00123F0E"/>
    <w:rsid w:val="001959E8"/>
    <w:rsid w:val="001A73B2"/>
    <w:rsid w:val="001D2D99"/>
    <w:rsid w:val="001E6411"/>
    <w:rsid w:val="00205FAB"/>
    <w:rsid w:val="002312DE"/>
    <w:rsid w:val="00257430"/>
    <w:rsid w:val="00262A77"/>
    <w:rsid w:val="002D7171"/>
    <w:rsid w:val="0033303C"/>
    <w:rsid w:val="00335A78"/>
    <w:rsid w:val="00377559"/>
    <w:rsid w:val="003C4546"/>
    <w:rsid w:val="00454D58"/>
    <w:rsid w:val="004861D8"/>
    <w:rsid w:val="00490D0F"/>
    <w:rsid w:val="00497101"/>
    <w:rsid w:val="004A1AB5"/>
    <w:rsid w:val="004A44A6"/>
    <w:rsid w:val="004B3DF1"/>
    <w:rsid w:val="004D4A09"/>
    <w:rsid w:val="004F4B69"/>
    <w:rsid w:val="0051247A"/>
    <w:rsid w:val="005637D6"/>
    <w:rsid w:val="00597E51"/>
    <w:rsid w:val="005B1F85"/>
    <w:rsid w:val="005B7979"/>
    <w:rsid w:val="00665CEF"/>
    <w:rsid w:val="006705D1"/>
    <w:rsid w:val="00695844"/>
    <w:rsid w:val="007120F0"/>
    <w:rsid w:val="007F6BA7"/>
    <w:rsid w:val="00824D28"/>
    <w:rsid w:val="008408EE"/>
    <w:rsid w:val="00865111"/>
    <w:rsid w:val="008B65F6"/>
    <w:rsid w:val="008D6A83"/>
    <w:rsid w:val="009C48F8"/>
    <w:rsid w:val="009D3305"/>
    <w:rsid w:val="00A17C82"/>
    <w:rsid w:val="00AA725D"/>
    <w:rsid w:val="00B024D2"/>
    <w:rsid w:val="00B449D1"/>
    <w:rsid w:val="00B5222B"/>
    <w:rsid w:val="00BB3035"/>
    <w:rsid w:val="00C171D2"/>
    <w:rsid w:val="00C35220"/>
    <w:rsid w:val="00C41A4C"/>
    <w:rsid w:val="00C6090C"/>
    <w:rsid w:val="00C66970"/>
    <w:rsid w:val="00C92447"/>
    <w:rsid w:val="00CB71B2"/>
    <w:rsid w:val="00CD7168"/>
    <w:rsid w:val="00D22603"/>
    <w:rsid w:val="00E004EB"/>
    <w:rsid w:val="00E32ED9"/>
    <w:rsid w:val="00E342CE"/>
    <w:rsid w:val="00E559F2"/>
    <w:rsid w:val="00E7107D"/>
    <w:rsid w:val="00E71A5E"/>
    <w:rsid w:val="00E85577"/>
    <w:rsid w:val="00EF63E4"/>
    <w:rsid w:val="00F34104"/>
    <w:rsid w:val="00F37510"/>
    <w:rsid w:val="00F4632F"/>
    <w:rsid w:val="00F46871"/>
    <w:rsid w:val="00F54F7E"/>
    <w:rsid w:val="00FC778D"/>
    <w:rsid w:val="00FD143A"/>
    <w:rsid w:val="00FD29A4"/>
    <w:rsid w:val="00FE288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A4C"/>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Header">
    <w:name w:val="header"/>
    <w:basedOn w:val="Normal"/>
    <w:link w:val="HeaderChar"/>
    <w:uiPriority w:val="99"/>
    <w:rsid w:val="00665CEF"/>
    <w:pPr>
      <w:tabs>
        <w:tab w:val="center" w:pos="4536"/>
        <w:tab w:val="right" w:pos="9072"/>
      </w:tabs>
    </w:pPr>
    <w:rPr>
      <w:sz w:val="20"/>
      <w:szCs w:val="20"/>
      <w:lang w:eastAsia="fr-FR"/>
    </w:rPr>
  </w:style>
  <w:style w:type="character" w:customStyle="1" w:styleId="HeaderChar">
    <w:name w:val="Header Char"/>
    <w:basedOn w:val="DefaultParagraphFont"/>
    <w:link w:val="Header"/>
    <w:uiPriority w:val="99"/>
    <w:locked/>
    <w:rsid w:val="00665CEF"/>
    <w:rPr>
      <w:rFonts w:cs="Times New Roman"/>
    </w:rPr>
  </w:style>
  <w:style w:type="paragraph" w:styleId="Footer">
    <w:name w:val="footer"/>
    <w:basedOn w:val="Normal"/>
    <w:link w:val="FooterChar"/>
    <w:uiPriority w:val="99"/>
    <w:rsid w:val="00665CEF"/>
    <w:pPr>
      <w:tabs>
        <w:tab w:val="center" w:pos="4536"/>
        <w:tab w:val="right" w:pos="9072"/>
      </w:tabs>
    </w:pPr>
    <w:rPr>
      <w:sz w:val="20"/>
      <w:szCs w:val="20"/>
      <w:lang w:eastAsia="fr-FR"/>
    </w:rPr>
  </w:style>
  <w:style w:type="character" w:customStyle="1" w:styleId="FooterChar">
    <w:name w:val="Footer Char"/>
    <w:basedOn w:val="DefaultParagraphFont"/>
    <w:link w:val="Footer"/>
    <w:uiPriority w:val="99"/>
    <w:locked/>
    <w:rsid w:val="00665CEF"/>
    <w:rPr>
      <w:rFonts w:cs="Times New Roman"/>
    </w:rPr>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olor w:val="000000"/>
      <w:spacing w:val="0"/>
      <w:w w:val="100"/>
      <w:position w:val="0"/>
      <w:sz w:val="24"/>
      <w:u w:val="none"/>
      <w:vertAlign w:val="baseline"/>
      <w:lang w:val="fr-FR"/>
    </w:rPr>
  </w:style>
  <w:style w:type="paragraph" w:styleId="BalloonText">
    <w:name w:val="Balloon Text"/>
    <w:basedOn w:val="Normal"/>
    <w:link w:val="BalloonTextChar"/>
    <w:uiPriority w:val="99"/>
    <w:semiHidden/>
    <w:rsid w:val="000F4409"/>
    <w:rPr>
      <w:rFonts w:ascii="Tahoma" w:hAnsi="Tahoma"/>
      <w:sz w:val="16"/>
      <w:szCs w:val="16"/>
      <w:lang w:eastAsia="fr-FR"/>
    </w:rPr>
  </w:style>
  <w:style w:type="character" w:customStyle="1" w:styleId="BalloonTextChar">
    <w:name w:val="Balloon Text Char"/>
    <w:basedOn w:val="DefaultParagraphFont"/>
    <w:link w:val="BalloonText"/>
    <w:uiPriority w:val="99"/>
    <w:semiHidden/>
    <w:locked/>
    <w:rsid w:val="000F4409"/>
    <w:rPr>
      <w:rFonts w:ascii="Tahoma" w:hAnsi="Tahoma" w:cs="Times New Roman"/>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Pages>
  <Words>947</Words>
  <Characters>5212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DÉROULEMENT</dc:title>
  <dc:subject/>
  <dc:creator>Véronique Wagner</dc:creator>
  <cp:keywords/>
  <dc:description/>
  <cp:lastModifiedBy>nico</cp:lastModifiedBy>
  <cp:revision>7</cp:revision>
  <cp:lastPrinted>2018-04-26T09:20:00Z</cp:lastPrinted>
  <dcterms:created xsi:type="dcterms:W3CDTF">2020-02-21T12:39:00Z</dcterms:created>
  <dcterms:modified xsi:type="dcterms:W3CDTF">2020-09-14T18:22:00Z</dcterms:modified>
</cp:coreProperties>
</file>